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BF27D" w14:textId="77777777" w:rsidR="00231319" w:rsidRPr="00231319" w:rsidRDefault="00231319" w:rsidP="00231319">
      <w:pPr>
        <w:pStyle w:val="Paragraphestandard"/>
        <w:suppressAutoHyphens/>
        <w:ind w:left="1418"/>
        <w:jc w:val="both"/>
        <w:rPr>
          <w:rFonts w:ascii="Helvetica" w:hAnsi="Helvetica" w:cs="OpenSans-Light"/>
          <w:color w:val="225271"/>
          <w:sz w:val="22"/>
          <w:szCs w:val="22"/>
        </w:rPr>
      </w:pPr>
      <w:r w:rsidRPr="00231319"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DB43DE9" wp14:editId="56B7DA00">
            <wp:simplePos x="0" y="0"/>
            <wp:positionH relativeFrom="column">
              <wp:posOffset>-457200</wp:posOffset>
            </wp:positionH>
            <wp:positionV relativeFrom="paragraph">
              <wp:posOffset>-27940</wp:posOffset>
            </wp:positionV>
            <wp:extent cx="1143000" cy="501650"/>
            <wp:effectExtent l="0" t="0" r="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319">
        <w:rPr>
          <w:rFonts w:ascii="Helvetica" w:hAnsi="Helvetica" w:cs="BrandonGrotesque-Bold"/>
          <w:b/>
          <w:bCs/>
          <w:color w:val="225271"/>
          <w:sz w:val="22"/>
          <w:szCs w:val="22"/>
        </w:rPr>
        <w:t>A une heure de Paris et de la côte normande,</w:t>
      </w:r>
    </w:p>
    <w:p w14:paraId="24F271EA" w14:textId="5BB69DB7" w:rsidR="00231319" w:rsidRPr="00231319" w:rsidRDefault="00BF493D" w:rsidP="00231319">
      <w:pPr>
        <w:pStyle w:val="Paragraphestandard"/>
        <w:suppressAutoHyphens/>
        <w:ind w:left="1418"/>
        <w:rPr>
          <w:rFonts w:ascii="Helvetica" w:hAnsi="Helvetica" w:cs="OpenSans-Light"/>
          <w:color w:val="225271"/>
          <w:sz w:val="22"/>
          <w:szCs w:val="22"/>
        </w:rPr>
      </w:pPr>
      <w:r>
        <w:rPr>
          <w:rFonts w:ascii="Helvetica" w:hAnsi="Helvetica" w:cs="OpenSans-Light"/>
          <w:color w:val="225271"/>
          <w:sz w:val="22"/>
          <w:szCs w:val="22"/>
        </w:rPr>
        <w:t>l</w:t>
      </w:r>
      <w:r w:rsidR="00231319" w:rsidRPr="00231319">
        <w:rPr>
          <w:rFonts w:ascii="Helvetica" w:hAnsi="Helvetica" w:cs="OpenSans-Light"/>
          <w:color w:val="225271"/>
          <w:sz w:val="22"/>
          <w:szCs w:val="22"/>
        </w:rPr>
        <w:t xml:space="preserve">e Département de l’Eure, territoire d’avenir de près de 600 000 habitants répartis </w:t>
      </w:r>
      <w:r w:rsidR="00231319" w:rsidRPr="00231319">
        <w:rPr>
          <w:rFonts w:ascii="Helvetica" w:hAnsi="Helvetica" w:cs="OpenSans-Light"/>
          <w:color w:val="225271"/>
          <w:sz w:val="22"/>
          <w:szCs w:val="22"/>
        </w:rPr>
        <w:br/>
        <w:t>sur 600 communes et 23 cantons.</w:t>
      </w:r>
    </w:p>
    <w:p w14:paraId="0408E2F2" w14:textId="3F3F17B0" w:rsidR="00231319" w:rsidRDefault="00231319">
      <w:r>
        <w:rPr>
          <w:noProof/>
        </w:rPr>
        <w:drawing>
          <wp:anchor distT="0" distB="0" distL="114300" distR="114300" simplePos="0" relativeHeight="251662336" behindDoc="0" locked="0" layoutInCell="1" allowOverlap="1" wp14:anchorId="66332157" wp14:editId="2DEEE44A">
            <wp:simplePos x="0" y="0"/>
            <wp:positionH relativeFrom="column">
              <wp:posOffset>4041775</wp:posOffset>
            </wp:positionH>
            <wp:positionV relativeFrom="paragraph">
              <wp:posOffset>349885</wp:posOffset>
            </wp:positionV>
            <wp:extent cx="2244725" cy="4572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004A4D" wp14:editId="3F2F58FE">
            <wp:simplePos x="0" y="0"/>
            <wp:positionH relativeFrom="column">
              <wp:posOffset>1905000</wp:posOffset>
            </wp:positionH>
            <wp:positionV relativeFrom="paragraph">
              <wp:posOffset>356870</wp:posOffset>
            </wp:positionV>
            <wp:extent cx="2209800" cy="450215"/>
            <wp:effectExtent l="0" t="0" r="0" b="698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1595" w14:textId="77777777" w:rsidR="00231319" w:rsidRDefault="002313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5ED34" wp14:editId="4519B111">
                <wp:simplePos x="0" y="0"/>
                <wp:positionH relativeFrom="column">
                  <wp:posOffset>0</wp:posOffset>
                </wp:positionH>
                <wp:positionV relativeFrom="paragraph">
                  <wp:posOffset>628650</wp:posOffset>
                </wp:positionV>
                <wp:extent cx="18288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300" y="20400"/>
                    <wp:lineTo x="213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28FA0" w14:textId="7A7FEB1A" w:rsidR="00231319" w:rsidRPr="00231319" w:rsidRDefault="00F107E6" w:rsidP="00231319">
                            <w:pPr>
                              <w:jc w:val="center"/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>Septembre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5ED34" id="Rectangle 9" o:spid="_x0000_s1026" style="position:absolute;margin-left:0;margin-top:49.5pt;width:2in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" fillcolor="#f2eed5" stroked="f">
                <v:textbox>
                  <w:txbxContent>
                    <w:p w14:paraId="5F728FA0" w14:textId="7A7FEB1A" w:rsidR="00231319" w:rsidRPr="00231319" w:rsidRDefault="00F107E6" w:rsidP="00231319">
                      <w:pPr>
                        <w:jc w:val="center"/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>Septembre 2019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AB677" wp14:editId="0126AC2E">
                <wp:simplePos x="0" y="0"/>
                <wp:positionH relativeFrom="column">
                  <wp:posOffset>4343400</wp:posOffset>
                </wp:positionH>
                <wp:positionV relativeFrom="paragraph">
                  <wp:posOffset>628650</wp:posOffset>
                </wp:positionV>
                <wp:extent cx="18288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300" y="20400"/>
                    <wp:lineTo x="2130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281B4" w14:textId="2A096F93" w:rsidR="00231319" w:rsidRPr="00231319" w:rsidRDefault="00F107E6" w:rsidP="00231319">
                            <w:pPr>
                              <w:jc w:val="center"/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>service-recrutement</w:t>
                            </w:r>
                            <w:r w:rsidR="00231319" w:rsidRPr="00231319"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>@eure.fr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B677" id="Rectangle 11" o:spid="_x0000_s1027" style="position:absolute;margin-left:342pt;margin-top:49.5pt;width:2in;height:3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" fillcolor="#f2eed5" stroked="f">
                <v:textbox>
                  <w:txbxContent>
                    <w:p w14:paraId="6E7281B4" w14:textId="2A096F93" w:rsidR="00231319" w:rsidRPr="00231319" w:rsidRDefault="00F107E6" w:rsidP="00231319">
                      <w:pPr>
                        <w:jc w:val="center"/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>service-recrutement</w:t>
                      </w:r>
                      <w:r w:rsidR="00231319" w:rsidRPr="00231319"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>@eure.fr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815FC" wp14:editId="22604402">
                <wp:simplePos x="0" y="0"/>
                <wp:positionH relativeFrom="column">
                  <wp:posOffset>2171700</wp:posOffset>
                </wp:positionH>
                <wp:positionV relativeFrom="paragraph">
                  <wp:posOffset>628650</wp:posOffset>
                </wp:positionV>
                <wp:extent cx="18288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300" y="20400"/>
                    <wp:lineTo x="21300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DECE7" w14:textId="074E2D5D" w:rsidR="00231319" w:rsidRPr="00231319" w:rsidRDefault="00F107E6" w:rsidP="00231319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>Mme Pasquier Muriel</w:t>
                            </w:r>
                          </w:p>
                          <w:p w14:paraId="7C5618C8" w14:textId="11D91972" w:rsidR="00231319" w:rsidRPr="00231319" w:rsidRDefault="00231319" w:rsidP="00231319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231319"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02 32 </w:t>
                            </w:r>
                            <w:r w:rsidR="00F65E51"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  <w:t>31 51 62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815FC" id="Rectangle 10" o:spid="_x0000_s1028" style="position:absolute;margin-left:171pt;margin-top:49.5pt;width:2in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" fillcolor="#f2eed5" stroked="f">
                <v:textbox>
                  <w:txbxContent>
                    <w:p w14:paraId="265DECE7" w14:textId="074E2D5D" w:rsidR="00231319" w:rsidRPr="00231319" w:rsidRDefault="00F107E6" w:rsidP="00231319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>Mme Pasquier Muriel</w:t>
                      </w:r>
                    </w:p>
                    <w:p w14:paraId="7C5618C8" w14:textId="11D91972" w:rsidR="00231319" w:rsidRPr="00231319" w:rsidRDefault="00231319" w:rsidP="00231319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  <w:r w:rsidRPr="00231319"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 xml:space="preserve">02 32 </w:t>
                      </w:r>
                      <w:r w:rsidR="00F65E51"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  <w:t>31 51 62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1DCF66" wp14:editId="2CAA719E">
            <wp:simplePos x="0" y="0"/>
            <wp:positionH relativeFrom="column">
              <wp:posOffset>-457200</wp:posOffset>
            </wp:positionH>
            <wp:positionV relativeFrom="paragraph">
              <wp:posOffset>171450</wp:posOffset>
            </wp:positionV>
            <wp:extent cx="2400300" cy="473075"/>
            <wp:effectExtent l="0" t="0" r="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3F3C3" w14:textId="77777777" w:rsidR="00231319" w:rsidRDefault="00231319">
      <w:r>
        <w:rPr>
          <w:noProof/>
        </w:rPr>
        <w:drawing>
          <wp:anchor distT="0" distB="0" distL="114300" distR="114300" simplePos="0" relativeHeight="251668480" behindDoc="0" locked="0" layoutInCell="1" allowOverlap="1" wp14:anchorId="21D59404" wp14:editId="199C1A39">
            <wp:simplePos x="0" y="0"/>
            <wp:positionH relativeFrom="column">
              <wp:posOffset>2197100</wp:posOffset>
            </wp:positionH>
            <wp:positionV relativeFrom="paragraph">
              <wp:posOffset>99695</wp:posOffset>
            </wp:positionV>
            <wp:extent cx="2409190" cy="490855"/>
            <wp:effectExtent l="0" t="0" r="0" b="0"/>
            <wp:wrapSquare wrapText="bothSides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3244" w14:textId="26442752" w:rsidR="00A34589" w:rsidRDefault="0053372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92D1D1" wp14:editId="2ED3E79F">
                <wp:simplePos x="0" y="0"/>
                <wp:positionH relativeFrom="column">
                  <wp:posOffset>-461645</wp:posOffset>
                </wp:positionH>
                <wp:positionV relativeFrom="paragraph">
                  <wp:posOffset>2094230</wp:posOffset>
                </wp:positionV>
                <wp:extent cx="6629400" cy="5905500"/>
                <wp:effectExtent l="0" t="0" r="0" b="0"/>
                <wp:wrapThrough wrapText="bothSides">
                  <wp:wrapPolygon edited="0">
                    <wp:start x="0" y="0"/>
                    <wp:lineTo x="0" y="21530"/>
                    <wp:lineTo x="21538" y="21530"/>
                    <wp:lineTo x="21538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9055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A47D2" w14:textId="4973D550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Au sein de la direction des systèmes d'informations (DSI) composé d'une équipe de 31 agents, divisée en </w:t>
                            </w:r>
                            <w:r w:rsidR="00630B4B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630B4B"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pôles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F1201B5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40D83BFE" w14:textId="03B555C0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L'apprenti sera affecté du sein du </w:t>
                            </w:r>
                            <w:r w:rsidR="00F107E6" w:rsidRPr="00F107E6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Pôle production - processus et ressources transversales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, sous la responsabilité du responsable du pôle, </w:t>
                            </w:r>
                            <w:r w:rsidR="00630B4B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v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ous aurez en charge les missions suivantes : </w:t>
                            </w:r>
                          </w:p>
                          <w:p w14:paraId="428264CD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1F61EB09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 xml:space="preserve">Missions : </w:t>
                            </w:r>
                          </w:p>
                          <w:p w14:paraId="0A827497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26A791E7" w14:textId="77777777" w:rsidR="007564F4" w:rsidRPr="007564F4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Réalisation d'interventions informatiques de premier niveau ;</w:t>
                            </w:r>
                          </w:p>
                          <w:p w14:paraId="05950D15" w14:textId="77777777" w:rsidR="007564F4" w:rsidRPr="007564F4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Gestion des demandes d'assistance sur des logiciels métier ;</w:t>
                            </w:r>
                          </w:p>
                          <w:p w14:paraId="4223A104" w14:textId="77777777" w:rsidR="007564F4" w:rsidRPr="007564F4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Participation à la définition de nouveaux projets applicatifs ;</w:t>
                            </w:r>
                          </w:p>
                          <w:p w14:paraId="6BE4EDBE" w14:textId="77777777" w:rsidR="007564F4" w:rsidRPr="007564F4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Veille technologique et recherches documentaires ;</w:t>
                            </w:r>
                          </w:p>
                          <w:p w14:paraId="48818351" w14:textId="77777777" w:rsidR="007564F4" w:rsidRPr="007564F4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Rédaction de procédures et de fiches d'utilisation ;</w:t>
                            </w:r>
                          </w:p>
                          <w:p w14:paraId="059CAA14" w14:textId="0E2DCF35" w:rsidR="007564F4" w:rsidRPr="009C406A" w:rsidRDefault="007564F4" w:rsidP="007564F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 Formation et ass</w:t>
                            </w:r>
                            <w: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istance auprès des utilisateurs</w:t>
                            </w:r>
                          </w:p>
                          <w:p w14:paraId="66357B8F" w14:textId="77777777" w:rsidR="007564F4" w:rsidRDefault="007564F4" w:rsidP="007564F4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CD202EE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  <w:u w:val="single"/>
                              </w:rPr>
                              <w:t>Qualités recherchées :</w:t>
                            </w:r>
                          </w:p>
                          <w:p w14:paraId="0FC7201B" w14:textId="77777777" w:rsidR="007564F4" w:rsidRPr="009C406A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52775C3" w14:textId="77777777" w:rsidR="007564F4" w:rsidRPr="009C406A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 xml:space="preserve">Motivation </w:t>
                            </w:r>
                          </w:p>
                          <w:p w14:paraId="35DD9E65" w14:textId="77777777" w:rsidR="007564F4" w:rsidRPr="009C406A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>Autonomie</w:t>
                            </w:r>
                          </w:p>
                          <w:p w14:paraId="12125964" w14:textId="77777777" w:rsidR="007564F4" w:rsidRPr="009C406A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>Prise d'initiative</w:t>
                            </w:r>
                          </w:p>
                          <w:p w14:paraId="64FC1CDB" w14:textId="77777777" w:rsidR="007564F4" w:rsidRPr="009C406A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>Rigueur et organisation</w:t>
                            </w:r>
                          </w:p>
                          <w:p w14:paraId="36EBDAFF" w14:textId="77777777" w:rsidR="007564F4" w:rsidRPr="009C406A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>Esprit d'analyse et de synthèse</w:t>
                            </w:r>
                          </w:p>
                          <w:p w14:paraId="113D2F86" w14:textId="77777777" w:rsidR="007564F4" w:rsidRDefault="007564F4" w:rsidP="00F107E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>-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ab/>
                              <w:t>Aisance relationnelle, travail en équipe</w:t>
                            </w:r>
                          </w:p>
                          <w:p w14:paraId="4214269B" w14:textId="77777777" w:rsidR="00895475" w:rsidRDefault="00895475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C170B53" w14:textId="1869B5D0" w:rsidR="007564F4" w:rsidRPr="00F107E6" w:rsidRDefault="007564F4" w:rsidP="007564F4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9C406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  <w:u w:val="single"/>
                              </w:rPr>
                              <w:t>Diplôme préparé :</w:t>
                            </w:r>
                            <w:r w:rsidRPr="009C406A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07E6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  <w:t>BTS Services informatiques aux organisations option B solutions logicielles et applications métiers, Licence pro métiers des réseaux informatiques et télécommunications</w:t>
                            </w:r>
                            <w:r w:rsidR="00F107E6" w:rsidRPr="00F107E6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107E6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Licence pro métiers de l'informatique : systèmes d'information et gestion de données </w:t>
                            </w:r>
                          </w:p>
                          <w:p w14:paraId="2EE524BA" w14:textId="77777777" w:rsidR="00895475" w:rsidRDefault="00895475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7783983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A432B30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DDC86B0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027D4E5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31F2F8F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E7036AC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1EE4765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D35AF2D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F8E481D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0713043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1556F3A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598EBB1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696ED99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725C9A4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FB58839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237BEE8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FA3C012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80C3AB3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834956F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45583D7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FAF91A4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D7325CE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57E38E2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659296C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596B654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1DD80CB" w14:textId="77777777" w:rsidR="005F3337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9A2C223" w14:textId="77777777" w:rsidR="005F3337" w:rsidRPr="00231319" w:rsidRDefault="005F3337" w:rsidP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2D1D1" id="Rectangle 20" o:spid="_x0000_s1029" style="position:absolute;margin-left:-36.35pt;margin-top:164.9pt;width:522pt;height:4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" fillcolor="#f2eed5" stroked="f">
                <v:textbox>
                  <w:txbxContent>
                    <w:p w14:paraId="362A47D2" w14:textId="4973D550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Au sein de la direction des systèmes d'informations (DSI) composé d'une équipe de 31 agents, divisée en </w:t>
                      </w:r>
                      <w:r w:rsidR="00630B4B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3 </w:t>
                      </w:r>
                      <w:r w:rsidR="00630B4B"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pôles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</w:p>
                    <w:p w14:paraId="0F1201B5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40D83BFE" w14:textId="03B555C0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L'apprenti sera affecté du sein du </w:t>
                      </w:r>
                      <w:r w:rsidR="00F107E6" w:rsidRPr="00F107E6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Pôle production - processus et ressources transversales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, sous la responsabilité du responsable du pôle, </w:t>
                      </w:r>
                      <w:r w:rsidR="00630B4B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v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ous aurez en charge les missions suivantes : </w:t>
                      </w:r>
                    </w:p>
                    <w:p w14:paraId="428264CD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1F61EB09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  <w:u w:val="single"/>
                        </w:rPr>
                        <w:t xml:space="preserve">Missions : </w:t>
                      </w:r>
                    </w:p>
                    <w:p w14:paraId="0A827497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26A791E7" w14:textId="77777777" w:rsidR="007564F4" w:rsidRPr="007564F4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Réalisation d'interventions informatiques de premier niveau ;</w:t>
                      </w:r>
                    </w:p>
                    <w:p w14:paraId="05950D15" w14:textId="77777777" w:rsidR="007564F4" w:rsidRPr="007564F4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Gestion des demandes d'assistance sur des logiciels métier ;</w:t>
                      </w:r>
                    </w:p>
                    <w:p w14:paraId="4223A104" w14:textId="77777777" w:rsidR="007564F4" w:rsidRPr="007564F4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Participation à la définition de nouveaux projets applicatifs ;</w:t>
                      </w:r>
                    </w:p>
                    <w:p w14:paraId="6BE4EDBE" w14:textId="77777777" w:rsidR="007564F4" w:rsidRPr="007564F4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Veille technologique et recherches documentaires ;</w:t>
                      </w:r>
                    </w:p>
                    <w:p w14:paraId="48818351" w14:textId="77777777" w:rsidR="007564F4" w:rsidRPr="007564F4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Rédaction de procédures et de fiches d'utilisation ;</w:t>
                      </w:r>
                    </w:p>
                    <w:p w14:paraId="059CAA14" w14:textId="0E2DCF35" w:rsidR="007564F4" w:rsidRPr="009C406A" w:rsidRDefault="007564F4" w:rsidP="007564F4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7564F4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 Formation et ass</w:t>
                      </w:r>
                      <w: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istance auprès des utilisateurs</w:t>
                      </w:r>
                    </w:p>
                    <w:p w14:paraId="66357B8F" w14:textId="77777777" w:rsidR="007564F4" w:rsidRDefault="007564F4" w:rsidP="007564F4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2CD202EE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  <w:u w:val="single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  <w:u w:val="single"/>
                        </w:rPr>
                        <w:t>Qualités recherchées :</w:t>
                      </w:r>
                    </w:p>
                    <w:p w14:paraId="0FC7201B" w14:textId="77777777" w:rsidR="007564F4" w:rsidRPr="009C406A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</w:r>
                    </w:p>
                    <w:p w14:paraId="652775C3" w14:textId="77777777" w:rsidR="007564F4" w:rsidRPr="009C406A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 xml:space="preserve">Motivation </w:t>
                      </w:r>
                    </w:p>
                    <w:p w14:paraId="35DD9E65" w14:textId="77777777" w:rsidR="007564F4" w:rsidRPr="009C406A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>Autonomie</w:t>
                      </w:r>
                    </w:p>
                    <w:p w14:paraId="12125964" w14:textId="77777777" w:rsidR="007564F4" w:rsidRPr="009C406A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>Prise d'initiative</w:t>
                      </w:r>
                    </w:p>
                    <w:p w14:paraId="64FC1CDB" w14:textId="77777777" w:rsidR="007564F4" w:rsidRPr="009C406A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>Rigueur et organisation</w:t>
                      </w:r>
                    </w:p>
                    <w:p w14:paraId="36EBDAFF" w14:textId="77777777" w:rsidR="007564F4" w:rsidRPr="009C406A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>Esprit d'analyse et de synthèse</w:t>
                      </w:r>
                    </w:p>
                    <w:p w14:paraId="113D2F86" w14:textId="77777777" w:rsidR="007564F4" w:rsidRDefault="007564F4" w:rsidP="00F107E6">
                      <w:pPr>
                        <w:spacing w:line="360" w:lineRule="auto"/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</w:pP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>-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ab/>
                        <w:t>Aisance relationnelle, travail en équipe</w:t>
                      </w:r>
                    </w:p>
                    <w:p w14:paraId="4214269B" w14:textId="77777777" w:rsidR="00895475" w:rsidRDefault="00895475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3C170B53" w14:textId="1869B5D0" w:rsidR="007564F4" w:rsidRPr="00F107E6" w:rsidRDefault="007564F4" w:rsidP="007564F4">
                      <w:pPr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</w:pPr>
                      <w:r w:rsidRPr="009C406A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  <w:u w:val="single"/>
                        </w:rPr>
                        <w:t>Diplôme préparé :</w:t>
                      </w:r>
                      <w:r w:rsidRPr="009C406A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Pr="00F107E6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  <w:t>BTS Services informatiques aux organisations option B solutions logicielles et applications métiers, Licence pro métiers des réseaux informatiques et télécommunications</w:t>
                      </w:r>
                      <w:r w:rsidR="00F107E6" w:rsidRPr="00F107E6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  <w:t xml:space="preserve">, </w:t>
                      </w:r>
                      <w:r w:rsidRPr="00F107E6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</w:rPr>
                        <w:t xml:space="preserve">Licence pro métiers de l'informatique : systèmes d'information et gestion de données </w:t>
                      </w:r>
                    </w:p>
                    <w:p w14:paraId="2EE524BA" w14:textId="77777777" w:rsidR="00895475" w:rsidRDefault="00895475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37783983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1A432B30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1DDC86B0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3027D4E5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31F2F8F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5E7036AC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11EE4765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7D35AF2D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F8E481D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60713043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71556F3A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7598EBB1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696ED99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6725C9A4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2FB58839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6237BEE8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FA3C012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180C3AB3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2834956F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45583D7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5FAF91A4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6D7325CE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757E38E2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659296C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2596B654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21DD80CB" w14:textId="77777777" w:rsidR="005F3337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49A2C223" w14:textId="77777777" w:rsidR="005F3337" w:rsidRPr="00231319" w:rsidRDefault="005F3337" w:rsidP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33E69">
        <w:rPr>
          <w:noProof/>
        </w:rPr>
        <w:drawing>
          <wp:anchor distT="0" distB="0" distL="114300" distR="114300" simplePos="0" relativeHeight="251677696" behindDoc="0" locked="0" layoutInCell="1" allowOverlap="1" wp14:anchorId="506821F6" wp14:editId="1FA53B73">
            <wp:simplePos x="0" y="0"/>
            <wp:positionH relativeFrom="column">
              <wp:posOffset>-914400</wp:posOffset>
            </wp:positionH>
            <wp:positionV relativeFrom="paragraph">
              <wp:posOffset>8036560</wp:posOffset>
            </wp:positionV>
            <wp:extent cx="8188325" cy="36131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3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6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80F27" wp14:editId="73F83FA7">
                <wp:simplePos x="0" y="0"/>
                <wp:positionH relativeFrom="column">
                  <wp:posOffset>4114800</wp:posOffset>
                </wp:positionH>
                <wp:positionV relativeFrom="paragraph">
                  <wp:posOffset>492760</wp:posOffset>
                </wp:positionV>
                <wp:extent cx="20574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333" y="21415"/>
                    <wp:lineTo x="21333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5952C" w14:textId="77777777" w:rsidR="00231319" w:rsidRPr="003646E1" w:rsidRDefault="00231319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M. le Président</w:t>
                            </w:r>
                          </w:p>
                          <w:p w14:paraId="6DD8A16F" w14:textId="77777777" w:rsidR="00231319" w:rsidRPr="003646E1" w:rsidRDefault="00231319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 xml:space="preserve">Département de l’Eure </w:t>
                            </w:r>
                          </w:p>
                          <w:p w14:paraId="2AB6011B" w14:textId="40DF6750" w:rsidR="00231319" w:rsidRPr="003646E1" w:rsidRDefault="00BF493D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D</w:t>
                            </w:r>
                            <w:r w:rsidR="00231319"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RH</w:t>
                            </w:r>
                          </w:p>
                          <w:p w14:paraId="2355444C" w14:textId="77777777" w:rsidR="00231319" w:rsidRPr="003646E1" w:rsidRDefault="00231319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14, boulevard Georges-Chauvin</w:t>
                            </w:r>
                          </w:p>
                          <w:p w14:paraId="1929E922" w14:textId="77777777" w:rsidR="00231319" w:rsidRPr="003646E1" w:rsidRDefault="00231319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CS 72101</w:t>
                            </w:r>
                          </w:p>
                          <w:p w14:paraId="77E188CD" w14:textId="77777777" w:rsidR="00231319" w:rsidRPr="003646E1" w:rsidRDefault="00231319" w:rsidP="00231319">
                            <w:pPr>
                              <w:pStyle w:val="Paragraphestandard"/>
                              <w:suppressAutoHyphens/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</w:pPr>
                            <w:r w:rsidRPr="003646E1">
                              <w:rPr>
                                <w:rFonts w:ascii="Helvetica" w:hAnsi="Helvetica" w:cs="BrandonGrotesque-Light"/>
                                <w:color w:val="225271"/>
                                <w:sz w:val="20"/>
                                <w:szCs w:val="20"/>
                              </w:rPr>
                              <w:t>27021 EVREUX Cedex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0F27" id="Rectangle 15" o:spid="_x0000_s1030" style="position:absolute;margin-left:324pt;margin-top:38.8pt;width:162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" fillcolor="#f2eed5" stroked="f">
                <v:textbox>
                  <w:txbxContent>
                    <w:p w14:paraId="6525952C" w14:textId="77777777" w:rsidR="00231319" w:rsidRPr="003646E1" w:rsidRDefault="00231319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M. le Président</w:t>
                      </w:r>
                    </w:p>
                    <w:p w14:paraId="6DD8A16F" w14:textId="77777777" w:rsidR="00231319" w:rsidRPr="003646E1" w:rsidRDefault="00231319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 xml:space="preserve">Département de l’Eure </w:t>
                      </w:r>
                    </w:p>
                    <w:p w14:paraId="2AB6011B" w14:textId="40DF6750" w:rsidR="00231319" w:rsidRPr="003646E1" w:rsidRDefault="00BF493D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D</w:t>
                      </w:r>
                      <w:r w:rsidR="00231319"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RH</w:t>
                      </w:r>
                    </w:p>
                    <w:p w14:paraId="2355444C" w14:textId="77777777" w:rsidR="00231319" w:rsidRPr="003646E1" w:rsidRDefault="00231319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14, boulevard Georges-Chauvin</w:t>
                      </w:r>
                    </w:p>
                    <w:p w14:paraId="1929E922" w14:textId="77777777" w:rsidR="00231319" w:rsidRPr="003646E1" w:rsidRDefault="00231319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CS 72101</w:t>
                      </w:r>
                    </w:p>
                    <w:p w14:paraId="77E188CD" w14:textId="77777777" w:rsidR="00231319" w:rsidRPr="003646E1" w:rsidRDefault="00231319" w:rsidP="00231319">
                      <w:pPr>
                        <w:pStyle w:val="Paragraphestandard"/>
                        <w:suppressAutoHyphens/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</w:pPr>
                      <w:r w:rsidRPr="003646E1">
                        <w:rPr>
                          <w:rFonts w:ascii="Helvetica" w:hAnsi="Helvetica" w:cs="BrandonGrotesque-Light"/>
                          <w:color w:val="225271"/>
                          <w:sz w:val="20"/>
                          <w:szCs w:val="20"/>
                        </w:rPr>
                        <w:t>27021 EVREUX Cedex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B2D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A6BC19" wp14:editId="5B8AD82F">
                <wp:simplePos x="0" y="0"/>
                <wp:positionH relativeFrom="column">
                  <wp:posOffset>-457200</wp:posOffset>
                </wp:positionH>
                <wp:positionV relativeFrom="paragraph">
                  <wp:posOffset>492760</wp:posOffset>
                </wp:positionV>
                <wp:extent cx="4457700" cy="457200"/>
                <wp:effectExtent l="0" t="0" r="12700" b="0"/>
                <wp:wrapThrough wrapText="bothSides">
                  <wp:wrapPolygon edited="0">
                    <wp:start x="0" y="0"/>
                    <wp:lineTo x="0" y="20400"/>
                    <wp:lineTo x="21538" y="20400"/>
                    <wp:lineTo x="2153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3047E" w14:textId="77777777" w:rsidR="00231319" w:rsidRPr="00231319" w:rsidRDefault="00231319" w:rsidP="0023131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B70454"/>
                                <w:sz w:val="28"/>
                                <w:szCs w:val="30"/>
                              </w:rPr>
                            </w:pPr>
                            <w:r w:rsidRPr="00231319">
                              <w:rPr>
                                <w:rFonts w:ascii="Helvetica" w:hAnsi="Helvetica"/>
                                <w:b/>
                                <w:color w:val="B70454"/>
                                <w:sz w:val="28"/>
                                <w:szCs w:val="30"/>
                              </w:rPr>
                              <w:t>CONTRAT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6BC19" id="Rectangle 17" o:spid="_x0000_s1031" style="position:absolute;margin-left:-36pt;margin-top:38.8pt;width:351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" fillcolor="#f2eed5" stroked="f">
                <v:textbox>
                  <w:txbxContent>
                    <w:p w14:paraId="1053047E" w14:textId="77777777" w:rsidR="00231319" w:rsidRPr="00231319" w:rsidRDefault="00231319" w:rsidP="00231319">
                      <w:pPr>
                        <w:jc w:val="center"/>
                        <w:rPr>
                          <w:rFonts w:ascii="Helvetica" w:hAnsi="Helvetica"/>
                          <w:b/>
                          <w:color w:val="B70454"/>
                          <w:sz w:val="28"/>
                          <w:szCs w:val="30"/>
                        </w:rPr>
                      </w:pPr>
                      <w:r w:rsidRPr="00231319">
                        <w:rPr>
                          <w:rFonts w:ascii="Helvetica" w:hAnsi="Helvetica"/>
                          <w:b/>
                          <w:color w:val="B70454"/>
                          <w:sz w:val="28"/>
                          <w:szCs w:val="30"/>
                        </w:rPr>
                        <w:t>CONTRAT D’APPRENTISSAGE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B2DC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945963" wp14:editId="286369EC">
                <wp:simplePos x="0" y="0"/>
                <wp:positionH relativeFrom="column">
                  <wp:posOffset>-457200</wp:posOffset>
                </wp:positionH>
                <wp:positionV relativeFrom="paragraph">
                  <wp:posOffset>1064260</wp:posOffset>
                </wp:positionV>
                <wp:extent cx="4457700" cy="914400"/>
                <wp:effectExtent l="0" t="0" r="12700" b="0"/>
                <wp:wrapThrough wrapText="bothSides">
                  <wp:wrapPolygon edited="0">
                    <wp:start x="0" y="0"/>
                    <wp:lineTo x="0" y="21000"/>
                    <wp:lineTo x="21538" y="21000"/>
                    <wp:lineTo x="21538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solidFill>
                          <a:srgbClr val="F2EE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15BBC" w14:textId="77777777" w:rsidR="005F3337" w:rsidRDefault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2AF1C9B" w14:textId="142BFA3A" w:rsidR="007564F4" w:rsidRPr="007564F4" w:rsidRDefault="007564F4" w:rsidP="00756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564F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TECHNICIEN INFORMATIQUE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–</w:t>
                            </w:r>
                            <w:r w:rsidRPr="007564F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Support applicatif</w:t>
                            </w:r>
                          </w:p>
                          <w:p w14:paraId="03A48815" w14:textId="77777777" w:rsidR="005F3337" w:rsidRDefault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5A05393D" w14:textId="77777777" w:rsidR="005F3337" w:rsidRPr="00231319" w:rsidRDefault="005F3337">
                            <w:pPr>
                              <w:rPr>
                                <w:rFonts w:ascii="Helvetica" w:hAnsi="Helvetica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5963" id="Rectangle 19" o:spid="_x0000_s1032" style="position:absolute;margin-left:-36pt;margin-top:83.8pt;width:351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" fillcolor="#f2eed5" stroked="f">
                <v:textbox>
                  <w:txbxContent>
                    <w:p w14:paraId="72715BBC" w14:textId="77777777" w:rsidR="005F3337" w:rsidRDefault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02AF1C9B" w14:textId="142BFA3A" w:rsidR="007564F4" w:rsidRPr="007564F4" w:rsidRDefault="007564F4" w:rsidP="007564F4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564F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TECHNICIEN INFORMATIQUE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–</w:t>
                      </w:r>
                      <w:r w:rsidRPr="007564F4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Support applicatif</w:t>
                      </w:r>
                    </w:p>
                    <w:p w14:paraId="03A48815" w14:textId="77777777" w:rsidR="005F3337" w:rsidRDefault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5A05393D" w14:textId="77777777" w:rsidR="005F3337" w:rsidRPr="00231319" w:rsidRDefault="005F3337">
                      <w:pPr>
                        <w:rPr>
                          <w:rFonts w:ascii="Helvetica" w:hAnsi="Helvetica"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A34589" w:rsidSect="00231319">
      <w:pgSz w:w="11900" w:h="16840"/>
      <w:pgMar w:top="426" w:right="84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2777C" w14:textId="77777777" w:rsidR="00231319" w:rsidRDefault="00231319" w:rsidP="00231319">
      <w:r>
        <w:separator/>
      </w:r>
    </w:p>
  </w:endnote>
  <w:endnote w:type="continuationSeparator" w:id="0">
    <w:p w14:paraId="6DEF7003" w14:textId="77777777" w:rsidR="00231319" w:rsidRDefault="00231319" w:rsidP="00231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Light">
    <w:altName w:val="Ag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ndonGrotesque-Bold">
    <w:altName w:val="Brandon Grotesque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Grotesque-Light">
    <w:altName w:val="Brandon Grotesq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E1B7C" w14:textId="77777777" w:rsidR="00231319" w:rsidRDefault="00231319" w:rsidP="00231319">
      <w:r>
        <w:separator/>
      </w:r>
    </w:p>
  </w:footnote>
  <w:footnote w:type="continuationSeparator" w:id="0">
    <w:p w14:paraId="4DCBE00B" w14:textId="77777777" w:rsidR="00231319" w:rsidRDefault="00231319" w:rsidP="002313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319"/>
    <w:rsid w:val="000B43DB"/>
    <w:rsid w:val="000B4EDC"/>
    <w:rsid w:val="00231319"/>
    <w:rsid w:val="00241B2B"/>
    <w:rsid w:val="003646E1"/>
    <w:rsid w:val="003B2DC6"/>
    <w:rsid w:val="00433E69"/>
    <w:rsid w:val="0053372B"/>
    <w:rsid w:val="005F3337"/>
    <w:rsid w:val="00630B4B"/>
    <w:rsid w:val="007564F4"/>
    <w:rsid w:val="00895475"/>
    <w:rsid w:val="009537D0"/>
    <w:rsid w:val="00A34589"/>
    <w:rsid w:val="00BF493D"/>
    <w:rsid w:val="00DD56AF"/>
    <w:rsid w:val="00F107E6"/>
    <w:rsid w:val="00F6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8904530"/>
  <w14:defaultImageDpi w14:val="300"/>
  <w15:docId w15:val="{3F24065D-784F-4193-B16A-3F277A95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131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31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313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31319"/>
  </w:style>
  <w:style w:type="paragraph" w:styleId="Pieddepage">
    <w:name w:val="footer"/>
    <w:basedOn w:val="Normal"/>
    <w:link w:val="PieddepageCar"/>
    <w:uiPriority w:val="99"/>
    <w:unhideWhenUsed/>
    <w:rsid w:val="002313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1319"/>
  </w:style>
  <w:style w:type="paragraph" w:customStyle="1" w:styleId="Paragraphestandard">
    <w:name w:val="[Paragraphe standard]"/>
    <w:basedOn w:val="Normal"/>
    <w:uiPriority w:val="99"/>
    <w:rsid w:val="002313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D3B5E-CC28-4E6A-899B-C5FBB565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9C0D6F74.dotm</Template>
  <TotalTime>0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CG27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Thomas</dc:creator>
  <cp:lastModifiedBy>Elisabeth Preira</cp:lastModifiedBy>
  <cp:revision>3</cp:revision>
  <dcterms:created xsi:type="dcterms:W3CDTF">2019-07-10T08:04:00Z</dcterms:created>
  <dcterms:modified xsi:type="dcterms:W3CDTF">2019-07-10T08:06:00Z</dcterms:modified>
</cp:coreProperties>
</file>